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52" w:rsidRDefault="00904E52" w:rsidP="007728D5">
      <w:pPr>
        <w:jc w:val="center"/>
        <w:rPr>
          <w:rFonts w:ascii="Verdana" w:hAnsi="Verdana"/>
          <w:color w:val="666666"/>
          <w:sz w:val="14"/>
          <w:szCs w:val="14"/>
          <w:lang w:val="en-US"/>
        </w:rPr>
      </w:pPr>
      <w:r w:rsidRPr="00A07D6B">
        <w:rPr>
          <w:rFonts w:ascii="Arial" w:hAnsi="Arial" w:cs="Arial"/>
          <w:b/>
          <w:color w:val="808080"/>
          <w:sz w:val="16"/>
          <w:szCs w:val="16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7.25pt">
            <v:imagedata r:id="rId5" o:title=""/>
          </v:shape>
        </w:pict>
      </w:r>
      <w:r>
        <w:rPr>
          <w:lang w:val="en-GB"/>
        </w:rPr>
        <w:t xml:space="preserve">         </w:t>
      </w:r>
      <w:r w:rsidRPr="00A07D6B">
        <w:rPr>
          <w:lang w:val="en-GB"/>
        </w:rPr>
        <w:pict>
          <v:shape id="_x0000_i1026" type="#_x0000_t75" style="width:76.5pt;height:54pt">
            <v:imagedata r:id="rId6" o:title=""/>
          </v:shape>
        </w:pict>
      </w:r>
      <w:r>
        <w:rPr>
          <w:lang w:val="en-GB"/>
        </w:rPr>
        <w:t xml:space="preserve">       </w:t>
      </w:r>
      <w:r w:rsidRPr="00A07D6B">
        <w:rPr>
          <w:lang w:val="en-GB"/>
        </w:rPr>
        <w:pict>
          <v:shape id="_x0000_i1027" type="#_x0000_t75" style="width:91.5pt;height:44.25pt">
            <v:imagedata r:id="rId7" o:title=""/>
          </v:shape>
        </w:pict>
      </w:r>
      <w:r>
        <w:rPr>
          <w:lang w:val="en-GB"/>
        </w:rPr>
        <w:t xml:space="preserve"> </w:t>
      </w:r>
      <w:r w:rsidRPr="00A07D6B">
        <w:rPr>
          <w:lang w:val="en-GB"/>
        </w:rPr>
        <w:pict>
          <v:shape id="_x0000_i1028" type="#_x0000_t75" style="width:45.75pt;height:33.75pt">
            <v:imagedata r:id="rId8" o:title=""/>
          </v:shape>
        </w:pict>
      </w:r>
      <w:r>
        <w:rPr>
          <w:lang w:val="en-GB"/>
        </w:rPr>
        <w:t xml:space="preserve">        </w:t>
      </w:r>
      <w:r w:rsidRPr="00A07D6B">
        <w:rPr>
          <w:lang w:val="es-MX"/>
        </w:rPr>
        <w:pict>
          <v:shape id="_x0000_i1029" type="#_x0000_t75" style="width:76.5pt;height:44.25pt">
            <v:imagedata r:id="rId9" o:title=""/>
          </v:shape>
        </w:pict>
      </w:r>
    </w:p>
    <w:p w:rsidR="00904E52" w:rsidRPr="00E854AE" w:rsidRDefault="00904E52" w:rsidP="007728D5">
      <w:pPr>
        <w:ind w:left="360"/>
        <w:jc w:val="center"/>
        <w:rPr>
          <w:rFonts w:ascii="Arial" w:hAnsi="Arial" w:cs="Arial"/>
          <w:vanish/>
          <w:color w:val="222222"/>
          <w:lang w:val="en-GB"/>
        </w:rPr>
      </w:pPr>
      <w:r w:rsidRPr="00A07D6B">
        <w:rPr>
          <w:lang w:val="en-GB"/>
        </w:rPr>
        <w:pict>
          <v:shape id="_x0000_i1030" type="#_x0000_t75" style="width:60pt;height:30.75pt">
            <v:imagedata r:id="rId10" o:title=""/>
          </v:shape>
        </w:pict>
      </w:r>
      <w:r w:rsidRPr="00E854AE">
        <w:rPr>
          <w:lang w:val="en-GB"/>
        </w:rPr>
        <w:t xml:space="preserve">  </w:t>
      </w:r>
      <w:r>
        <w:rPr>
          <w:lang w:val="en-GB"/>
        </w:rPr>
        <w:t xml:space="preserve">   </w:t>
      </w:r>
      <w:r w:rsidRPr="00E854AE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A07D6B">
        <w:rPr>
          <w:lang w:val="es-MX"/>
        </w:rPr>
        <w:pict>
          <v:shape id="_x0000_i1031" type="#_x0000_t75" style="width:121.5pt;height:48.75pt">
            <v:imagedata r:id="rId11" o:title=""/>
          </v:shape>
        </w:pict>
      </w:r>
      <w:r w:rsidRPr="00E9110E">
        <w:rPr>
          <w:lang w:val="en-GB"/>
        </w:rPr>
        <w:t xml:space="preserve">   </w:t>
      </w:r>
      <w:r w:rsidRPr="00A07D6B">
        <w:rPr>
          <w:lang w:val="es-MX"/>
        </w:rPr>
        <w:pict>
          <v:shape id="_x0000_i1032" type="#_x0000_t75" style="width:108pt;height:34.5pt;mso-position-horizontal-relative:char;mso-position-vertical-relative:line">
            <v:imagedata r:id="rId12" o:title=""/>
          </v:shape>
        </w:pict>
      </w:r>
      <w:r w:rsidRPr="00E9110E">
        <w:rPr>
          <w:lang w:val="en-GB"/>
        </w:rPr>
        <w:t xml:space="preserve">      </w:t>
      </w:r>
      <w:hyperlink r:id="rId13" w:tooltip="PROMPERU" w:history="1">
        <w:r w:rsidRPr="00A07D6B">
          <w:rPr>
            <w:rFonts w:ascii="Verdana" w:hAnsi="Verdana"/>
            <w:color w:val="666666"/>
            <w:sz w:val="14"/>
            <w:szCs w:val="14"/>
          </w:rPr>
          <w:pict>
            <v:shape id="_x0000_i1033" type="#_x0000_t75" alt="" title="&quot;PROMPERU&quot;" style="width:64.5pt;height:26.25pt" o:button="t">
              <v:imagedata r:id="rId14" r:href="rId15"/>
            </v:shape>
          </w:pict>
        </w:r>
      </w:hyperlink>
      <w:r w:rsidRPr="00E854AE">
        <w:rPr>
          <w:rFonts w:ascii="Arial" w:hAnsi="Arial" w:cs="Arial"/>
          <w:vanish/>
          <w:color w:val="222222"/>
          <w:lang w:val="en-GB"/>
        </w:rPr>
        <w:t xml:space="preserve"> </w:t>
      </w:r>
    </w:p>
    <w:p w:rsidR="00904E52" w:rsidRDefault="00904E52" w:rsidP="007728D5">
      <w:pPr>
        <w:ind w:left="360"/>
        <w:jc w:val="center"/>
        <w:rPr>
          <w:lang w:val="en-GB"/>
        </w:rPr>
      </w:pPr>
    </w:p>
    <w:p w:rsidR="00904E52" w:rsidRDefault="00904E52" w:rsidP="007728D5">
      <w:pPr>
        <w:ind w:left="360"/>
        <w:jc w:val="center"/>
        <w:rPr>
          <w:lang w:val="en-GB"/>
        </w:rPr>
      </w:pPr>
    </w:p>
    <w:p w:rsidR="00904E52" w:rsidRDefault="00904E52" w:rsidP="007728D5">
      <w:pPr>
        <w:ind w:left="360"/>
        <w:jc w:val="center"/>
        <w:rPr>
          <w:lang w:val="en-US"/>
        </w:rPr>
      </w:pPr>
      <w:r>
        <w:pict>
          <v:shape id="_x0000_i1034" type="#_x0000_t75" style="width:192.75pt;height:36pt">
            <v:imagedata r:id="rId16" o:title=""/>
          </v:shape>
        </w:pict>
      </w:r>
      <w:r w:rsidRPr="00D952EA">
        <w:rPr>
          <w:lang w:val="en-GB"/>
        </w:rPr>
        <w:t xml:space="preserve">                </w:t>
      </w:r>
      <w:r w:rsidRPr="00A07D6B">
        <w:rPr>
          <w:color w:val="0000FF"/>
        </w:rPr>
        <w:pict>
          <v:shape id="irc_mi" o:spid="_x0000_i1035" type="#_x0000_t75" alt="" style="width:147.75pt;height:34.5pt" o:button="t">
            <v:imagedata r:id="rId17" r:href="rId18"/>
          </v:shape>
        </w:pict>
      </w:r>
    </w:p>
    <w:p w:rsidR="00904E52" w:rsidRPr="007D2F9E" w:rsidRDefault="00904E52" w:rsidP="00FE6AA8">
      <w:pPr>
        <w:spacing w:line="312" w:lineRule="auto"/>
        <w:ind w:left="284"/>
        <w:jc w:val="center"/>
        <w:rPr>
          <w:rFonts w:ascii="Arial" w:hAnsi="Arial"/>
          <w:b/>
          <w:spacing w:val="60"/>
          <w:sz w:val="32"/>
          <w:lang w:val="en-US"/>
        </w:rPr>
      </w:pPr>
    </w:p>
    <w:p w:rsidR="00904E52" w:rsidRPr="00585156" w:rsidRDefault="00904E52" w:rsidP="00FE6AA8">
      <w:pPr>
        <w:spacing w:line="312" w:lineRule="auto"/>
        <w:ind w:left="284"/>
        <w:jc w:val="center"/>
        <w:rPr>
          <w:rFonts w:ascii="Arial" w:hAnsi="Arial"/>
          <w:b/>
          <w:spacing w:val="60"/>
          <w:sz w:val="28"/>
          <w:szCs w:val="28"/>
          <w:lang w:val="en-US"/>
        </w:rPr>
      </w:pPr>
      <w:r>
        <w:rPr>
          <w:rFonts w:ascii="Arial" w:hAnsi="Arial"/>
          <w:b/>
          <w:spacing w:val="60"/>
          <w:sz w:val="28"/>
          <w:szCs w:val="28"/>
          <w:lang w:val="en-US"/>
        </w:rPr>
        <w:t>REGISTRATION FORM</w:t>
      </w:r>
    </w:p>
    <w:p w:rsidR="00904E52" w:rsidRPr="00585156" w:rsidRDefault="00904E52" w:rsidP="00FE6AA8">
      <w:pPr>
        <w:spacing w:line="312" w:lineRule="auto"/>
        <w:ind w:left="284"/>
        <w:jc w:val="center"/>
        <w:rPr>
          <w:sz w:val="28"/>
          <w:szCs w:val="28"/>
          <w:lang w:val="en-US"/>
        </w:rPr>
      </w:pPr>
    </w:p>
    <w:p w:rsidR="00904E52" w:rsidRPr="00585156" w:rsidRDefault="00904E52" w:rsidP="00FE6AA8">
      <w:pPr>
        <w:keepNext/>
        <w:ind w:left="284"/>
        <w:jc w:val="center"/>
        <w:outlineLvl w:val="0"/>
        <w:rPr>
          <w:rFonts w:ascii="Arial" w:hAnsi="Arial"/>
          <w:b/>
          <w:spacing w:val="20"/>
          <w:sz w:val="24"/>
          <w:lang w:val="en-US"/>
        </w:rPr>
      </w:pPr>
      <w:r>
        <w:rPr>
          <w:rFonts w:ascii="Arial" w:hAnsi="Arial"/>
          <w:b/>
          <w:spacing w:val="20"/>
          <w:sz w:val="24"/>
          <w:lang w:val="en-US"/>
        </w:rPr>
        <w:t>20 November 2014</w:t>
      </w:r>
    </w:p>
    <w:p w:rsidR="00904E52" w:rsidRPr="00585156" w:rsidRDefault="00904E52" w:rsidP="000F718A">
      <w:pPr>
        <w:keepNext/>
        <w:ind w:left="284"/>
        <w:outlineLvl w:val="0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9.65pt;margin-top:14.4pt;width:198pt;height:18pt;z-index:251660800" stroked="f">
            <v:textbox>
              <w:txbxContent>
                <w:p w:rsidR="00904E52" w:rsidRPr="007D5A5D" w:rsidRDefault="00904E52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smartTag w:uri="urn:schemas-microsoft-com:office:smarttags" w:element="country-region">
                    <w:r w:rsidRPr="007D5A5D">
                      <w:rPr>
                        <w:rFonts w:ascii="Arial" w:hAnsi="Arial" w:cs="Arial"/>
                        <w:b/>
                        <w:lang w:val="en-US"/>
                      </w:rPr>
                      <w:t>CHILE</w:t>
                    </w:r>
                  </w:smartTag>
                  <w:r w:rsidRPr="007D5A5D">
                    <w:rPr>
                      <w:rFonts w:ascii="Arial" w:hAnsi="Arial" w:cs="Arial"/>
                      <w:b/>
                      <w:lang w:val="en-US"/>
                    </w:rPr>
                    <w:t xml:space="preserve"> -</w:t>
                  </w:r>
                  <w:smartTag w:uri="urn:schemas-microsoft-com:office:smarttags" w:element="country-region">
                    <w:r w:rsidRPr="007D5A5D">
                      <w:rPr>
                        <w:rFonts w:ascii="Arial" w:hAnsi="Arial" w:cs="Arial"/>
                        <w:b/>
                        <w:lang w:val="en-US"/>
                      </w:rPr>
                      <w:t>COLOMBIA</w:t>
                    </w:r>
                  </w:smartTag>
                  <w:r w:rsidRPr="007D5A5D">
                    <w:rPr>
                      <w:rFonts w:ascii="Arial" w:hAnsi="Arial" w:cs="Arial"/>
                      <w:b/>
                      <w:lang w:val="en-US"/>
                    </w:rPr>
                    <w:t xml:space="preserve"> - </w:t>
                  </w:r>
                  <w:smartTag w:uri="urn:schemas-microsoft-com:office:smarttags" w:element="country-region">
                    <w:r w:rsidRPr="007D5A5D">
                      <w:rPr>
                        <w:rFonts w:ascii="Arial" w:hAnsi="Arial" w:cs="Arial"/>
                        <w:b/>
                        <w:lang w:val="en-US"/>
                      </w:rPr>
                      <w:t>MEXICO</w:t>
                    </w:r>
                  </w:smartTag>
                  <w:r w:rsidRPr="007D5A5D">
                    <w:rPr>
                      <w:rFonts w:ascii="Arial" w:hAnsi="Arial" w:cs="Arial"/>
                      <w:b/>
                      <w:lang w:val="en-US"/>
                    </w:rPr>
                    <w:t xml:space="preserve"> - </w:t>
                  </w:r>
                  <w:smartTag w:uri="urn:schemas-microsoft-com:office:smarttags" w:element="country-region">
                    <w:smartTag w:uri="urn:schemas-microsoft-com:office:smarttags" w:element="place">
                      <w:r w:rsidRPr="007D5A5D">
                        <w:rPr>
                          <w:rFonts w:ascii="Arial" w:hAnsi="Arial" w:cs="Arial"/>
                          <w:b/>
                          <w:lang w:val="en-US"/>
                        </w:rPr>
                        <w:t>PERU</w:t>
                      </w:r>
                    </w:smartTag>
                  </w:smartTag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6.5pt;margin-top:29.9pt;width:315pt;height:93.3pt;z-index:251658752" stroked="f">
            <v:textbox>
              <w:txbxContent>
                <w:p w:rsidR="00904E52" w:rsidRPr="000F718A" w:rsidRDefault="00904E52" w:rsidP="009C30C0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Auditorium "G. Kranidiotis" </w:t>
                  </w:r>
                </w:p>
                <w:p w:rsidR="00904E52" w:rsidRPr="000F718A" w:rsidRDefault="00904E52" w:rsidP="009C30C0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Ministry of Foreign Affairs of the </w:t>
                  </w:r>
                  <w:smartTag w:uri="urn:schemas-microsoft-com:office:smarttags" w:element="PlaceName">
                    <w:smartTag w:uri="urn:schemas-microsoft-com:office:smarttags" w:element="place">
                      <w:r w:rsidRPr="000F718A">
                        <w:rPr>
                          <w:rFonts w:ascii="Arial" w:hAnsi="Arial" w:cs="Arial"/>
                          <w:b/>
                          <w:lang w:val="en-GB"/>
                        </w:rPr>
                        <w:t>Hellenic</w:t>
                      </w:r>
                    </w:smartTag>
                    <w:r w:rsidRPr="000F718A">
                      <w:rPr>
                        <w:rFonts w:ascii="Arial" w:hAnsi="Arial" w:cs="Arial"/>
                        <w:b/>
                        <w:lang w:val="en-GB"/>
                      </w:rPr>
                      <w:t xml:space="preserve"> </w:t>
                    </w:r>
                    <w:smartTag w:uri="urn:schemas-microsoft-com:office:smarttags" w:element="PlaceType">
                      <w:r w:rsidRPr="000F718A">
                        <w:rPr>
                          <w:rFonts w:ascii="Arial" w:hAnsi="Arial" w:cs="Arial"/>
                          <w:b/>
                          <w:lang w:val="en-GB"/>
                        </w:rPr>
                        <w:t>Republic</w:t>
                      </w:r>
                    </w:smartTag>
                  </w:smartTag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 </w:t>
                  </w:r>
                </w:p>
                <w:p w:rsidR="00904E52" w:rsidRPr="000F718A" w:rsidRDefault="00904E52" w:rsidP="009C30C0">
                  <w:pPr>
                    <w:ind w:left="-1080" w:firstLine="1080"/>
                    <w:rPr>
                      <w:rFonts w:ascii="Arial" w:hAnsi="Arial" w:cs="Arial"/>
                      <w:b/>
                      <w:lang w:val="en-GB"/>
                    </w:rPr>
                  </w:pP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Akadimias 1, </w:t>
                  </w:r>
                  <w:smartTag w:uri="urn:schemas-microsoft-com:office:smarttags" w:element="City">
                    <w:smartTag w:uri="urn:schemas-microsoft-com:office:smarttags" w:element="place">
                      <w:r w:rsidRPr="000F718A">
                        <w:rPr>
                          <w:rFonts w:ascii="Arial" w:hAnsi="Arial" w:cs="Arial"/>
                          <w:b/>
                          <w:lang w:val="en-GB"/>
                        </w:rPr>
                        <w:t>Athens</w:t>
                      </w:r>
                    </w:smartTag>
                  </w:smartTag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 </w:t>
                  </w:r>
                </w:p>
                <w:p w:rsidR="00904E52" w:rsidRPr="000F718A" w:rsidRDefault="00904E52" w:rsidP="009C30C0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lang w:val="en-GB"/>
                    </w:rPr>
                    <w:t xml:space="preserve">Thursday, </w:t>
                  </w: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>November 20</w:t>
                  </w:r>
                  <w:r w:rsidRPr="000F718A">
                    <w:rPr>
                      <w:rFonts w:ascii="Arial" w:hAnsi="Arial" w:cs="Arial"/>
                      <w:b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rial" w:hAnsi="Arial" w:cs="Arial"/>
                      <w:b/>
                      <w:lang w:val="en-GB"/>
                    </w:rPr>
                    <w:t xml:space="preserve"> 2014,</w:t>
                  </w: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 10.45 a.m.</w:t>
                  </w:r>
                </w:p>
                <w:p w:rsidR="00904E52" w:rsidRDefault="00904E52" w:rsidP="009C30C0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</w:p>
                <w:p w:rsidR="00904E52" w:rsidRPr="000F718A" w:rsidRDefault="00904E52" w:rsidP="009C30C0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  <w:r w:rsidRPr="00527D0E">
                    <w:rPr>
                      <w:rFonts w:ascii="Arial" w:hAnsi="Arial" w:cs="Arial"/>
                      <w:b/>
                      <w:u w:val="single"/>
                      <w:lang w:val="en-GB"/>
                    </w:rPr>
                    <w:t>Working Language</w:t>
                  </w:r>
                  <w:r w:rsidRPr="000F718A">
                    <w:rPr>
                      <w:rFonts w:ascii="Arial" w:hAnsi="Arial" w:cs="Arial"/>
                      <w:b/>
                      <w:lang w:val="en-GB"/>
                    </w:rPr>
                    <w:t xml:space="preserve">: English </w:t>
                  </w:r>
                </w:p>
                <w:p w:rsidR="00904E52" w:rsidRPr="007E428D" w:rsidRDefault="00904E52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  <w:r w:rsidRPr="00527D0E">
                    <w:rPr>
                      <w:rFonts w:ascii="Arial" w:hAnsi="Arial" w:cs="Arial"/>
                      <w:b/>
                      <w:u w:val="single"/>
                      <w:lang w:val="en-GB"/>
                    </w:rPr>
                    <w:t>Information:</w:t>
                  </w:r>
                  <w:r w:rsidRPr="007E428D">
                    <w:rPr>
                      <w:rFonts w:ascii="Arial" w:hAnsi="Arial" w:cs="Arial"/>
                      <w:b/>
                      <w:lang w:val="en-GB"/>
                    </w:rPr>
                    <w:t xml:space="preserve">  Embassy of </w:t>
                  </w:r>
                  <w:smartTag w:uri="urn:schemas-microsoft-com:office:smarttags" w:element="country-region">
                    <w:smartTag w:uri="urn:schemas-microsoft-com:office:smarttags" w:element="place">
                      <w:r w:rsidRPr="007E428D">
                        <w:rPr>
                          <w:rFonts w:ascii="Arial" w:hAnsi="Arial" w:cs="Arial"/>
                          <w:b/>
                          <w:lang w:val="en-GB"/>
                        </w:rPr>
                        <w:t>Mexico</w:t>
                      </w:r>
                    </w:smartTag>
                  </w:smartTag>
                  <w:r w:rsidRPr="007E428D">
                    <w:rPr>
                      <w:rFonts w:ascii="Arial" w:hAnsi="Arial" w:cs="Arial"/>
                      <w:b/>
                      <w:lang w:val="en-GB"/>
                    </w:rPr>
                    <w:t>, Tel. 210 729 47 80 ext.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75" style="position:absolute;left:0;text-align:left;margin-left:321.5pt;margin-top:20.9pt;width:198pt;height:81pt;z-index:251657728">
            <v:imagedata r:id="rId19" o:title=""/>
            <w10:wrap type="topAndBottom"/>
          </v:shape>
        </w:pict>
      </w:r>
      <w:r>
        <w:rPr>
          <w:noProof/>
        </w:rPr>
        <w:pict>
          <v:line id="_x0000_s1029" style="position:absolute;left:0;text-align:left;z-index:251656704" from="131.4pt,4.65pt" to="369pt,4.65pt" o:allowincell="f"/>
        </w:pict>
      </w:r>
      <w:r w:rsidRPr="00585156">
        <w:rPr>
          <w:rFonts w:ascii="Arial" w:hAnsi="Arial"/>
          <w:b/>
          <w:sz w:val="18"/>
          <w:lang w:val="en-US"/>
        </w:rPr>
        <w:t xml:space="preserve">               </w:t>
      </w:r>
    </w:p>
    <w:p w:rsidR="00904E52" w:rsidRPr="00585156" w:rsidRDefault="00904E52" w:rsidP="00FE6AA8">
      <w:pPr>
        <w:ind w:left="284"/>
        <w:rPr>
          <w:lang w:val="en-US"/>
        </w:rPr>
      </w:pPr>
      <w:r>
        <w:rPr>
          <w:noProof/>
        </w:rPr>
        <w:pict>
          <v:shape id="_x0000_s1030" type="#_x0000_t202" style="position:absolute;left:0;text-align:left;margin-left:330.5pt;margin-top:94.35pt;width:198pt;height:27pt;z-index:251659776" stroked="f">
            <v:textbox>
              <w:txbxContent>
                <w:p w:rsidR="00904E52" w:rsidRPr="00CA22AF" w:rsidRDefault="00904E52" w:rsidP="00CA22AF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22AF">
                    <w:rPr>
                      <w:rFonts w:ascii="Arial" w:hAnsi="Arial" w:cs="Arial"/>
                      <w:b/>
                      <w:sz w:val="18"/>
                      <w:szCs w:val="18"/>
                    </w:rPr>
                    <w:t>http://alianzapacifico.net/</w:t>
                  </w:r>
                </w:p>
              </w:txbxContent>
            </v:textbox>
          </v:shape>
        </w:pict>
      </w:r>
    </w:p>
    <w:p w:rsidR="00904E52" w:rsidRPr="00585156" w:rsidRDefault="00904E52" w:rsidP="00FE6AA8">
      <w:pPr>
        <w:ind w:left="284"/>
        <w:rPr>
          <w:lang w:val="en-US"/>
        </w:rPr>
      </w:pPr>
      <w:r w:rsidRPr="00585156">
        <w:rPr>
          <w:lang w:val="en-US"/>
        </w:rPr>
        <w:t xml:space="preserve">                                                                                                                 </w:t>
      </w:r>
    </w:p>
    <w:p w:rsidR="00904E52" w:rsidRPr="00585156" w:rsidRDefault="00904E52" w:rsidP="00FE6AA8">
      <w:pPr>
        <w:ind w:left="284"/>
        <w:rPr>
          <w:lang w:val="en-US"/>
        </w:rPr>
      </w:pPr>
    </w:p>
    <w:p w:rsidR="00904E52" w:rsidRPr="00585156" w:rsidRDefault="00904E52" w:rsidP="00FE6AA8">
      <w:pPr>
        <w:ind w:left="284"/>
        <w:rPr>
          <w:lang w:val="en-US"/>
        </w:rPr>
      </w:pPr>
      <w:r>
        <w:rPr>
          <w:noProof/>
        </w:rPr>
        <w:pict>
          <v:shape id="_x0000_s1031" type="#_x0000_t202" style="position:absolute;left:0;text-align:left;margin-left:6.5pt;margin-top:1.5pt;width:486pt;height:84.3pt;z-index:251654656" o:allowincell="f">
            <v:textbox style="mso-next-textbox:#_x0000_s1031">
              <w:txbxContent>
                <w:p w:rsidR="00904E52" w:rsidRPr="000F718A" w:rsidRDefault="00904E52" w:rsidP="00FE6AA8">
                  <w:pPr>
                    <w:pStyle w:val="Heading9"/>
                    <w:spacing w:line="96" w:lineRule="auto"/>
                    <w:jc w:val="center"/>
                    <w:rPr>
                      <w:i/>
                    </w:rPr>
                  </w:pPr>
                </w:p>
                <w:p w:rsidR="00904E52" w:rsidRPr="000F718A" w:rsidRDefault="00904E52" w:rsidP="000F718A">
                  <w:pPr>
                    <w:ind w:left="-108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</w:pPr>
                  <w:r w:rsidRPr="000F718A"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  <w:t xml:space="preserve">THE PACIFIC </w:t>
                  </w:r>
                  <w:smartTag w:uri="urn:schemas-microsoft-com:office:smarttags" w:element="country-region">
                    <w:smartTag w:uri="urn:schemas-microsoft-com:office:smarttags" w:element="City">
                      <w:smartTag w:uri="urn:schemas-microsoft-com:office:smarttags" w:element="place">
                        <w:r w:rsidRPr="000F718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en-GB"/>
                          </w:rPr>
                          <w:t>ALLIANCE</w:t>
                        </w:r>
                      </w:smartTag>
                    </w:smartTag>
                  </w:smartTag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  <w:t>:</w:t>
                  </w:r>
                </w:p>
                <w:p w:rsidR="00904E52" w:rsidRPr="000F718A" w:rsidRDefault="00904E52" w:rsidP="000F718A">
                  <w:pPr>
                    <w:ind w:left="-1080"/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  <w:lang w:val="en-GB"/>
                    </w:rPr>
                  </w:pPr>
                </w:p>
                <w:p w:rsidR="00904E52" w:rsidRPr="000F718A" w:rsidRDefault="00904E52" w:rsidP="000F718A">
                  <w:pPr>
                    <w:ind w:left="-108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</w:pPr>
                  <w:r w:rsidRPr="000F718A"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  <w:t xml:space="preserve">     OPPORTUNITIES IN </w:t>
                  </w:r>
                  <w:smartTag w:uri="urn:schemas-microsoft-com:office:smarttags" w:element="country-region">
                    <w:smartTag w:uri="urn:schemas-microsoft-com:office:smarttags" w:element="place">
                      <w:r w:rsidRPr="000F718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LATIN AMERICA</w:t>
                      </w:r>
                    </w:smartTag>
                  </w:smartTag>
                  <w:r w:rsidRPr="000F718A">
                    <w:rPr>
                      <w:rFonts w:ascii="Arial" w:hAnsi="Arial" w:cs="Arial"/>
                      <w:b/>
                      <w:sz w:val="28"/>
                      <w:szCs w:val="28"/>
                      <w:lang w:val="en-GB"/>
                    </w:rPr>
                    <w:t xml:space="preserve"> FOR GREEK ENTERPRISES</w:t>
                  </w:r>
                </w:p>
                <w:p w:rsidR="00904E52" w:rsidRPr="00EC1A8B" w:rsidRDefault="00904E52" w:rsidP="00EC1A8B">
                  <w:pPr>
                    <w:jc w:val="center"/>
                    <w:rPr>
                      <w:sz w:val="44"/>
                      <w:szCs w:val="44"/>
                      <w:lang w:val="en-US"/>
                    </w:rPr>
                  </w:pPr>
                </w:p>
              </w:txbxContent>
            </v:textbox>
          </v:shape>
        </w:pict>
      </w:r>
    </w:p>
    <w:p w:rsidR="00904E52" w:rsidRPr="00585156" w:rsidRDefault="00904E52" w:rsidP="00FE6AA8">
      <w:pPr>
        <w:ind w:left="284"/>
        <w:rPr>
          <w:lang w:val="en-US"/>
        </w:rPr>
      </w:pPr>
    </w:p>
    <w:p w:rsidR="00904E52" w:rsidRPr="00585156" w:rsidRDefault="00904E52" w:rsidP="00FE6AA8">
      <w:pPr>
        <w:ind w:left="284"/>
        <w:rPr>
          <w:lang w:val="en-US"/>
        </w:rPr>
      </w:pPr>
    </w:p>
    <w:p w:rsidR="00904E52" w:rsidRPr="00585156" w:rsidRDefault="00904E52" w:rsidP="00FE6AA8">
      <w:pPr>
        <w:ind w:left="284"/>
        <w:rPr>
          <w:lang w:val="en-US"/>
        </w:rPr>
      </w:pPr>
    </w:p>
    <w:p w:rsidR="00904E52" w:rsidRPr="00585156" w:rsidRDefault="00904E52" w:rsidP="00FE6AA8">
      <w:pPr>
        <w:spacing w:line="192" w:lineRule="auto"/>
        <w:ind w:left="284"/>
        <w:rPr>
          <w:lang w:val="en-US"/>
        </w:rPr>
      </w:pPr>
    </w:p>
    <w:p w:rsidR="00904E52" w:rsidRPr="00585156" w:rsidRDefault="00904E52" w:rsidP="00FE6AA8">
      <w:pPr>
        <w:ind w:left="284"/>
        <w:rPr>
          <w:lang w:val="en-US"/>
        </w:rPr>
      </w:pPr>
    </w:p>
    <w:p w:rsidR="00904E52" w:rsidRPr="00585156" w:rsidRDefault="00904E52" w:rsidP="00FE6AA8">
      <w:pPr>
        <w:ind w:left="284"/>
        <w:rPr>
          <w:rFonts w:ascii="Arial" w:hAnsi="Arial"/>
          <w:b/>
          <w:sz w:val="24"/>
          <w:lang w:val="en-US"/>
        </w:rPr>
      </w:pPr>
    </w:p>
    <w:p w:rsidR="00904E52" w:rsidRPr="00585156" w:rsidRDefault="00904E52" w:rsidP="00FE6AA8">
      <w:pPr>
        <w:ind w:left="284"/>
        <w:rPr>
          <w:rFonts w:ascii="Arial" w:hAnsi="Arial"/>
          <w:b/>
          <w:sz w:val="24"/>
          <w:lang w:val="en-US"/>
        </w:rPr>
      </w:pPr>
    </w:p>
    <w:p w:rsidR="00904E52" w:rsidRPr="00585156" w:rsidRDefault="00904E52" w:rsidP="00FE6AA8">
      <w:pPr>
        <w:ind w:left="284"/>
        <w:rPr>
          <w:rFonts w:ascii="Arial" w:hAnsi="Arial"/>
          <w:b/>
          <w:sz w:val="24"/>
          <w:lang w:val="en-US"/>
        </w:rPr>
      </w:pP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9C30C0">
        <w:rPr>
          <w:rFonts w:ascii="Arial" w:hAnsi="Arial" w:cs="Arial"/>
          <w:b/>
          <w:sz w:val="24"/>
          <w:szCs w:val="24"/>
          <w:lang w:val="en-GB"/>
        </w:rPr>
        <w:t>Name:</w:t>
      </w: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9C30C0">
        <w:rPr>
          <w:rFonts w:ascii="Arial" w:hAnsi="Arial" w:cs="Arial"/>
          <w:b/>
          <w:sz w:val="24"/>
          <w:szCs w:val="24"/>
          <w:lang w:val="en-GB"/>
        </w:rPr>
        <w:t xml:space="preserve">Surname: </w:t>
      </w: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9C30C0">
        <w:rPr>
          <w:rFonts w:ascii="Arial" w:hAnsi="Arial" w:cs="Arial"/>
          <w:b/>
          <w:sz w:val="24"/>
          <w:szCs w:val="24"/>
          <w:lang w:val="en-GB"/>
        </w:rPr>
        <w:t>Organisation's Name:</w:t>
      </w: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9C30C0">
        <w:rPr>
          <w:rFonts w:ascii="Arial" w:hAnsi="Arial" w:cs="Arial"/>
          <w:b/>
          <w:sz w:val="24"/>
          <w:szCs w:val="24"/>
          <w:lang w:val="en-GB"/>
        </w:rPr>
        <w:t>Job Title:</w:t>
      </w:r>
    </w:p>
    <w:p w:rsidR="00904E52" w:rsidRPr="009C30C0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527D0E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527D0E">
        <w:rPr>
          <w:rFonts w:ascii="Arial" w:hAnsi="Arial" w:cs="Arial"/>
          <w:b/>
          <w:sz w:val="24"/>
          <w:szCs w:val="24"/>
          <w:lang w:val="en-GB"/>
        </w:rPr>
        <w:t>Email:</w:t>
      </w:r>
    </w:p>
    <w:p w:rsidR="00904E52" w:rsidRPr="00527D0E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CA22AF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r w:rsidRPr="00CA22AF">
        <w:rPr>
          <w:rFonts w:ascii="Arial" w:hAnsi="Arial" w:cs="Arial"/>
          <w:b/>
          <w:sz w:val="24"/>
          <w:szCs w:val="24"/>
          <w:lang w:val="en-GB"/>
        </w:rPr>
        <w:t xml:space="preserve">Phone: </w:t>
      </w:r>
    </w:p>
    <w:p w:rsidR="00904E52" w:rsidRPr="00CA22AF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  <w:smartTag w:uri="urn:schemas-microsoft-com:office:smarttags" w:element="City">
        <w:smartTag w:uri="urn:schemas-microsoft-com:office:smarttags" w:element="place">
          <w:r w:rsidRPr="00CA22AF">
            <w:rPr>
              <w:rFonts w:ascii="Arial" w:hAnsi="Arial" w:cs="Arial"/>
              <w:b/>
              <w:sz w:val="24"/>
              <w:szCs w:val="24"/>
              <w:lang w:val="en-GB"/>
            </w:rPr>
            <w:t>Mobile</w:t>
          </w:r>
        </w:smartTag>
      </w:smartTag>
      <w:r w:rsidRPr="00CA22AF">
        <w:rPr>
          <w:rFonts w:ascii="Arial" w:hAnsi="Arial" w:cs="Arial"/>
          <w:b/>
          <w:sz w:val="24"/>
          <w:szCs w:val="24"/>
          <w:lang w:val="en-GB"/>
        </w:rPr>
        <w:t xml:space="preserve">: </w:t>
      </w:r>
    </w:p>
    <w:p w:rsidR="00904E52" w:rsidRDefault="00904E52" w:rsidP="00FE6AA8">
      <w:pPr>
        <w:ind w:left="284"/>
        <w:rPr>
          <w:rFonts w:ascii="Arial" w:hAnsi="Arial" w:cs="Arial"/>
          <w:b/>
          <w:sz w:val="24"/>
          <w:szCs w:val="24"/>
          <w:lang w:val="en-GB"/>
        </w:rPr>
      </w:pPr>
    </w:p>
    <w:p w:rsidR="00904E52" w:rsidRPr="00CA22AF" w:rsidRDefault="00904E52" w:rsidP="00FE6AA8">
      <w:pPr>
        <w:ind w:left="284"/>
        <w:rPr>
          <w:b/>
          <w:sz w:val="24"/>
          <w:lang w:val="en-GB"/>
        </w:rPr>
      </w:pPr>
      <w:r>
        <w:rPr>
          <w:noProof/>
        </w:rPr>
        <w:pict>
          <v:shape id="_x0000_s1032" type="#_x0000_t202" style="position:absolute;left:0;text-align:left;margin-left:15.5pt;margin-top:10.45pt;width:482.4pt;height:81pt;z-index:251655680">
            <v:textbox style="mso-next-textbox:#_x0000_s1032">
              <w:txbxContent>
                <w:p w:rsidR="00904E52" w:rsidRDefault="00904E52" w:rsidP="00585156">
                  <w:pPr>
                    <w:pStyle w:val="BodyText"/>
                    <w:spacing w:before="60" w:after="100"/>
                    <w:ind w:left="57" w:right="57"/>
                    <w:rPr>
                      <w:b/>
                      <w:sz w:val="23"/>
                      <w:lang w:val="en-GB"/>
                    </w:rPr>
                  </w:pPr>
                  <w:r w:rsidRPr="000F718A">
                    <w:rPr>
                      <w:b/>
                      <w:sz w:val="23"/>
                      <w:lang w:val="en-GB"/>
                    </w:rPr>
                    <w:t xml:space="preserve">     </w:t>
                  </w:r>
                  <w:r>
                    <w:rPr>
                      <w:b/>
                      <w:sz w:val="23"/>
                      <w:lang w:val="en-US"/>
                    </w:rPr>
                    <w:t>Please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, </w:t>
                  </w:r>
                  <w:r>
                    <w:rPr>
                      <w:b/>
                      <w:sz w:val="23"/>
                      <w:lang w:val="en-US"/>
                    </w:rPr>
                    <w:t>fill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in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and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send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the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Application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Form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 </w:t>
                  </w:r>
                  <w:r>
                    <w:rPr>
                      <w:b/>
                      <w:sz w:val="23"/>
                      <w:lang w:val="en-US"/>
                    </w:rPr>
                    <w:t>to</w:t>
                  </w:r>
                  <w:r w:rsidRPr="000F718A">
                    <w:rPr>
                      <w:b/>
                      <w:sz w:val="23"/>
                      <w:lang w:val="en-GB"/>
                    </w:rPr>
                    <w:t xml:space="preserve">: </w:t>
                  </w:r>
                </w:p>
                <w:p w:rsidR="00904E52" w:rsidRDefault="00904E52" w:rsidP="000F718A">
                  <w:pPr>
                    <w:pStyle w:val="BodyText"/>
                    <w:spacing w:before="60" w:after="100"/>
                    <w:ind w:left="57" w:right="57"/>
                    <w:jc w:val="center"/>
                    <w:rPr>
                      <w:b/>
                      <w:sz w:val="23"/>
                      <w:lang w:val="en-GB"/>
                    </w:rPr>
                  </w:pPr>
                </w:p>
                <w:p w:rsidR="00904E52" w:rsidRPr="00E0373A" w:rsidRDefault="00904E52" w:rsidP="000F718A">
                  <w:pPr>
                    <w:pStyle w:val="BodyText"/>
                    <w:spacing w:before="60" w:after="100"/>
                    <w:ind w:left="57" w:right="57"/>
                    <w:jc w:val="center"/>
                    <w:rPr>
                      <w:sz w:val="23"/>
                      <w:lang w:val="en-GB"/>
                    </w:rPr>
                  </w:pPr>
                  <w:r w:rsidRPr="00E0373A">
                    <w:rPr>
                      <w:b/>
                      <w:sz w:val="23"/>
                      <w:lang w:val="en-GB"/>
                    </w:rPr>
                    <w:t xml:space="preserve">Email: </w:t>
                  </w:r>
                  <w:r>
                    <w:rPr>
                      <w:b/>
                      <w:sz w:val="23"/>
                      <w:lang w:val="en-GB"/>
                    </w:rPr>
                    <w:t xml:space="preserve"> </w:t>
                  </w:r>
                  <w:r w:rsidRPr="00E0373A">
                    <w:rPr>
                      <w:b/>
                      <w:sz w:val="23"/>
                      <w:lang w:val="en-GB"/>
                    </w:rPr>
                    <w:t xml:space="preserve">sae@hol.gr  </w:t>
                  </w:r>
                  <w:r>
                    <w:rPr>
                      <w:b/>
                      <w:sz w:val="23"/>
                      <w:lang w:val="en-GB"/>
                    </w:rPr>
                    <w:t xml:space="preserve">         </w:t>
                  </w:r>
                  <w:r w:rsidRPr="00E0373A">
                    <w:rPr>
                      <w:b/>
                      <w:sz w:val="23"/>
                      <w:lang w:val="en-GB"/>
                    </w:rPr>
                    <w:t>FAX:  210.36.26.610</w:t>
                  </w:r>
                </w:p>
                <w:p w:rsidR="00904E52" w:rsidRPr="00E0373A" w:rsidRDefault="00904E52" w:rsidP="00FE6AA8">
                  <w:pPr>
                    <w:pStyle w:val="BodyText"/>
                    <w:spacing w:before="80" w:after="100"/>
                    <w:ind w:left="57" w:right="57"/>
                    <w:rPr>
                      <w:b/>
                      <w:sz w:val="23"/>
                      <w:lang w:val="en-GB"/>
                    </w:rPr>
                  </w:pPr>
                </w:p>
                <w:p w:rsidR="00904E52" w:rsidRPr="00E0373A" w:rsidRDefault="00904E52" w:rsidP="00FE6AA8">
                  <w:pPr>
                    <w:pStyle w:val="BodyText"/>
                    <w:spacing w:before="60"/>
                    <w:rPr>
                      <w:sz w:val="23"/>
                      <w:lang w:val="en-GB"/>
                    </w:rPr>
                  </w:pPr>
                </w:p>
              </w:txbxContent>
            </v:textbox>
          </v:shape>
        </w:pict>
      </w:r>
    </w:p>
    <w:p w:rsidR="00904E52" w:rsidRPr="00CA22AF" w:rsidRDefault="00904E52" w:rsidP="00FE6AA8">
      <w:pPr>
        <w:ind w:left="284"/>
        <w:rPr>
          <w:b/>
          <w:sz w:val="24"/>
          <w:lang w:val="en-GB"/>
        </w:rPr>
      </w:pPr>
    </w:p>
    <w:p w:rsidR="00904E52" w:rsidRPr="00CA22AF" w:rsidRDefault="00904E52" w:rsidP="00FE6AA8">
      <w:pPr>
        <w:ind w:left="284"/>
        <w:rPr>
          <w:b/>
          <w:sz w:val="24"/>
          <w:lang w:val="en-GB"/>
        </w:rPr>
      </w:pPr>
    </w:p>
    <w:p w:rsidR="00904E52" w:rsidRPr="00CA22AF" w:rsidRDefault="00904E52" w:rsidP="00FE6AA8">
      <w:pPr>
        <w:ind w:left="284"/>
        <w:rPr>
          <w:b/>
          <w:sz w:val="24"/>
          <w:lang w:val="en-GB"/>
        </w:rPr>
      </w:pPr>
    </w:p>
    <w:p w:rsidR="00904E52" w:rsidRPr="00CA22AF" w:rsidRDefault="00904E52" w:rsidP="00FE6AA8">
      <w:pPr>
        <w:ind w:left="284"/>
        <w:rPr>
          <w:b/>
          <w:sz w:val="24"/>
          <w:lang w:val="en-GB"/>
        </w:rPr>
      </w:pPr>
    </w:p>
    <w:sectPr w:rsidR="00904E52" w:rsidRPr="00CA22AF" w:rsidSect="009C30C0">
      <w:pgSz w:w="11906" w:h="16838"/>
      <w:pgMar w:top="426" w:right="1133" w:bottom="993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-Hel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63B7"/>
    <w:multiLevelType w:val="multilevel"/>
    <w:tmpl w:val="74EAD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1D3CA4"/>
    <w:multiLevelType w:val="hybridMultilevel"/>
    <w:tmpl w:val="25603EF8"/>
    <w:lvl w:ilvl="0" w:tplc="0408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6DCA30ED"/>
    <w:multiLevelType w:val="hybridMultilevel"/>
    <w:tmpl w:val="0A4C417E"/>
    <w:lvl w:ilvl="0" w:tplc="ECECDEF0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1C31"/>
    <w:rsid w:val="00050358"/>
    <w:rsid w:val="000812F1"/>
    <w:rsid w:val="00085F7A"/>
    <w:rsid w:val="00094DCD"/>
    <w:rsid w:val="000B1C31"/>
    <w:rsid w:val="000C50AD"/>
    <w:rsid w:val="000F718A"/>
    <w:rsid w:val="00107FB1"/>
    <w:rsid w:val="00113578"/>
    <w:rsid w:val="00160A7C"/>
    <w:rsid w:val="001920B1"/>
    <w:rsid w:val="001D669B"/>
    <w:rsid w:val="00206771"/>
    <w:rsid w:val="0022551F"/>
    <w:rsid w:val="00233BD6"/>
    <w:rsid w:val="00246FFA"/>
    <w:rsid w:val="002B21C7"/>
    <w:rsid w:val="00314874"/>
    <w:rsid w:val="0036175E"/>
    <w:rsid w:val="0040462C"/>
    <w:rsid w:val="004352E6"/>
    <w:rsid w:val="00437DAE"/>
    <w:rsid w:val="0047160E"/>
    <w:rsid w:val="0049294E"/>
    <w:rsid w:val="004B27FC"/>
    <w:rsid w:val="004B5B7B"/>
    <w:rsid w:val="004B5D37"/>
    <w:rsid w:val="004B75CD"/>
    <w:rsid w:val="004E4149"/>
    <w:rsid w:val="005234C3"/>
    <w:rsid w:val="00527D0E"/>
    <w:rsid w:val="00534E64"/>
    <w:rsid w:val="00551C77"/>
    <w:rsid w:val="0057298C"/>
    <w:rsid w:val="00585156"/>
    <w:rsid w:val="00594214"/>
    <w:rsid w:val="005C1472"/>
    <w:rsid w:val="005D2E2F"/>
    <w:rsid w:val="005E3463"/>
    <w:rsid w:val="0062538D"/>
    <w:rsid w:val="006276A6"/>
    <w:rsid w:val="00656D9E"/>
    <w:rsid w:val="0066756E"/>
    <w:rsid w:val="00675E5F"/>
    <w:rsid w:val="00695547"/>
    <w:rsid w:val="006B64C2"/>
    <w:rsid w:val="006E29B1"/>
    <w:rsid w:val="006F2C70"/>
    <w:rsid w:val="006F593B"/>
    <w:rsid w:val="00731BF3"/>
    <w:rsid w:val="00765C98"/>
    <w:rsid w:val="007728D5"/>
    <w:rsid w:val="007A68CF"/>
    <w:rsid w:val="007B6A90"/>
    <w:rsid w:val="007D2F9E"/>
    <w:rsid w:val="007D5A5D"/>
    <w:rsid w:val="007E428D"/>
    <w:rsid w:val="00860CD2"/>
    <w:rsid w:val="008C4AE2"/>
    <w:rsid w:val="008D2761"/>
    <w:rsid w:val="008E0071"/>
    <w:rsid w:val="00904E52"/>
    <w:rsid w:val="0092286E"/>
    <w:rsid w:val="0098252A"/>
    <w:rsid w:val="009A35B6"/>
    <w:rsid w:val="009C30C0"/>
    <w:rsid w:val="009F2AE8"/>
    <w:rsid w:val="009F776B"/>
    <w:rsid w:val="00A07D6B"/>
    <w:rsid w:val="00A451B3"/>
    <w:rsid w:val="00A5520D"/>
    <w:rsid w:val="00A9151E"/>
    <w:rsid w:val="00AA4AC2"/>
    <w:rsid w:val="00AA766A"/>
    <w:rsid w:val="00AB627D"/>
    <w:rsid w:val="00AF0E01"/>
    <w:rsid w:val="00B815F9"/>
    <w:rsid w:val="00BB7BBB"/>
    <w:rsid w:val="00BF77F0"/>
    <w:rsid w:val="00C61DEF"/>
    <w:rsid w:val="00C93FE5"/>
    <w:rsid w:val="00CA22AF"/>
    <w:rsid w:val="00CE024E"/>
    <w:rsid w:val="00D1402D"/>
    <w:rsid w:val="00D208F9"/>
    <w:rsid w:val="00D32148"/>
    <w:rsid w:val="00D77F2C"/>
    <w:rsid w:val="00D94F81"/>
    <w:rsid w:val="00D952EA"/>
    <w:rsid w:val="00DD1C10"/>
    <w:rsid w:val="00E0373A"/>
    <w:rsid w:val="00E07B4E"/>
    <w:rsid w:val="00E25A42"/>
    <w:rsid w:val="00E334AF"/>
    <w:rsid w:val="00E53CC9"/>
    <w:rsid w:val="00E804AF"/>
    <w:rsid w:val="00E854AE"/>
    <w:rsid w:val="00E9110E"/>
    <w:rsid w:val="00EA42AC"/>
    <w:rsid w:val="00EB2759"/>
    <w:rsid w:val="00EB707E"/>
    <w:rsid w:val="00EC124F"/>
    <w:rsid w:val="00EC1A8B"/>
    <w:rsid w:val="00EC3E81"/>
    <w:rsid w:val="00ED0A6A"/>
    <w:rsid w:val="00EF33F7"/>
    <w:rsid w:val="00F04E5F"/>
    <w:rsid w:val="00F36C37"/>
    <w:rsid w:val="00F72322"/>
    <w:rsid w:val="00F814AF"/>
    <w:rsid w:val="00FD0743"/>
    <w:rsid w:val="00FE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A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76A6"/>
    <w:pPr>
      <w:keepNext/>
      <w:ind w:left="-142" w:right="-1475"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76A6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76A6"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76A6"/>
    <w:pPr>
      <w:keepNext/>
      <w:jc w:val="center"/>
      <w:outlineLvl w:val="3"/>
    </w:pPr>
    <w:rPr>
      <w:b/>
      <w:sz w:val="24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276A6"/>
    <w:pPr>
      <w:keepNext/>
      <w:outlineLvl w:val="4"/>
    </w:pPr>
    <w:rPr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276A6"/>
    <w:pPr>
      <w:keepNext/>
      <w:outlineLvl w:val="5"/>
    </w:pPr>
    <w:rPr>
      <w:b/>
      <w:sz w:val="28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276A6"/>
    <w:pPr>
      <w:keepNext/>
      <w:jc w:val="center"/>
      <w:outlineLvl w:val="6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E6AA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F776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F776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F776B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F776B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F776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F776B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F776B"/>
    <w:rPr>
      <w:rFonts w:ascii="Calibri" w:hAnsi="Calibri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E6AA8"/>
    <w:rPr>
      <w:rFonts w:ascii="Cambria" w:hAnsi="Cambria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0812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776B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113578"/>
    <w:pPr>
      <w:jc w:val="both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F776B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113578"/>
    <w:pPr>
      <w:ind w:left="-1134"/>
      <w:jc w:val="both"/>
    </w:pPr>
    <w:rPr>
      <w:rFonts w:ascii="UB-Helvetica" w:hAnsi="UB-Helvetica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F776B"/>
    <w:rPr>
      <w:rFonts w:cs="Times New Roman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113578"/>
    <w:pPr>
      <w:jc w:val="center"/>
    </w:pPr>
    <w:rPr>
      <w:spacing w:val="40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F776B"/>
    <w:rPr>
      <w:rFonts w:ascii="Cambria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11357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135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16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romperu.gob.pe/" TargetMode="External"/><Relationship Id="rId18" Type="http://schemas.openxmlformats.org/officeDocument/2006/relationships/image" Target="http://www.eliamep.gr/wp-content/uploads/2008/05/ELIAMEP-logo1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http://promperu.gob.pe/imgs-pp/l_promperu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</Pages>
  <Words>92</Words>
  <Characters>499</Characters>
  <Application>Microsoft Office Outlook</Application>
  <DocSecurity>0</DocSecurity>
  <Lines>0</Lines>
  <Paragraphs>0</Paragraphs>
  <ScaleCrop>false</ScaleCrop>
  <Company>ΣΥΝΔΕΣΜΟΣ ΑΝΩΝΥΜΩΝ ΕΤΑΙΡΕΙΩΝ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ΙΝΣΤΙΤΟΥΤΟ  ΔΙΕΘΝΩΝ  ΟΙΚΟΝΟΜΙΚΩΝ  ΣΧΕΣΕΩN</dc:title>
  <dc:subject/>
  <dc:creator>2</dc:creator>
  <cp:keywords/>
  <dc:description/>
  <cp:lastModifiedBy>bleiva</cp:lastModifiedBy>
  <cp:revision>19</cp:revision>
  <cp:lastPrinted>2014-11-10T07:29:00Z</cp:lastPrinted>
  <dcterms:created xsi:type="dcterms:W3CDTF">2014-11-07T14:01:00Z</dcterms:created>
  <dcterms:modified xsi:type="dcterms:W3CDTF">2014-11-11T09:21:00Z</dcterms:modified>
</cp:coreProperties>
</file>